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0D0F8" w14:textId="29D8ECEF" w:rsidR="00D6303E" w:rsidRDefault="004D5ABD" w:rsidP="0005259E">
      <w:pPr>
        <w:ind w:left="-4230"/>
      </w:pPr>
      <w:bookmarkStart w:id="0" w:name="_GoBack"/>
      <w:bookmarkEnd w:id="0"/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3F0E7155" wp14:editId="284CD44B">
            <wp:simplePos x="0" y="0"/>
            <wp:positionH relativeFrom="column">
              <wp:posOffset>-2514103</wp:posOffset>
            </wp:positionH>
            <wp:positionV relativeFrom="paragraph">
              <wp:posOffset>81501</wp:posOffset>
            </wp:positionV>
            <wp:extent cx="1828800" cy="27735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M_Industries_logo_horiz_color.wm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9872" cy="29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60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6E0FA" wp14:editId="4CF0FBAE">
                <wp:simplePos x="0" y="0"/>
                <wp:positionH relativeFrom="column">
                  <wp:posOffset>-2655901</wp:posOffset>
                </wp:positionH>
                <wp:positionV relativeFrom="paragraph">
                  <wp:posOffset>323850</wp:posOffset>
                </wp:positionV>
                <wp:extent cx="2416810" cy="49276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697" w:type="pct"/>
                              <w:tblCellSpacing w:w="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305"/>
                            </w:tblGrid>
                            <w:tr w:rsidR="00E4660D" w:rsidRPr="005472A5" w14:paraId="0E29DCC9" w14:textId="77777777" w:rsidTr="005472A5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  <w:hideMark/>
                                </w:tcPr>
                                <w:p w14:paraId="435E27CE" w14:textId="317EF828" w:rsidR="00E4660D" w:rsidRPr="00E4660D" w:rsidRDefault="004D5ABD" w:rsidP="00E4660D">
                                  <w:pP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16250 W. Woods Edge Rd</w:t>
                                  </w:r>
                                  <w:r w:rsidR="00E4660D" w:rsidRPr="00E4660D"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New Berlin</w:t>
                                  </w:r>
                                  <w:r w:rsidR="00E4660D" w:rsidRPr="00E4660D"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, WI 53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="00E4660D" w:rsidRPr="00E4660D">
                                    <w:rPr>
                                      <w:rFonts w:ascii="Arial" w:eastAsia="Times New Roman" w:hAnsi="Arial" w:cs="Arial"/>
                                      <w:sz w:val="18"/>
                                      <w:szCs w:val="18"/>
                                    </w:rPr>
                                    <w:t>51</w:t>
                                  </w:r>
                                </w:p>
                              </w:tc>
                            </w:tr>
                          </w:tbl>
                          <w:p w14:paraId="7AB3AA22" w14:textId="77777777" w:rsidR="00E4660D" w:rsidRDefault="00E4660D" w:rsidP="00E466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06E0F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09.15pt;margin-top:25.5pt;width:190.3pt;height:3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" filled="f" stroked="f">
                <v:textbox>
                  <w:txbxContent>
                    <w:tbl>
                      <w:tblPr>
                        <w:tblW w:w="4697" w:type="pct"/>
                        <w:tblCellSpacing w:w="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305"/>
                      </w:tblGrid>
                      <w:tr w:rsidR="00E4660D" w:rsidRPr="005472A5" w14:paraId="0E29DCC9" w14:textId="77777777" w:rsidTr="005472A5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vAlign w:val="center"/>
                            <w:hideMark/>
                          </w:tcPr>
                          <w:p w14:paraId="435E27CE" w14:textId="317EF828" w:rsidR="00E4660D" w:rsidRPr="00E4660D" w:rsidRDefault="004D5ABD" w:rsidP="00E4660D">
                            <w:pP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16250 W. Woods Edge Rd</w:t>
                            </w:r>
                            <w:r w:rsidR="00E4660D" w:rsidRPr="00E4660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New Berlin</w:t>
                            </w:r>
                            <w:r w:rsidR="00E4660D" w:rsidRPr="00E4660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, WI 53</w:t>
                            </w:r>
                            <w:r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  <w:r w:rsidR="00E4660D" w:rsidRPr="00E4660D">
                              <w:rPr>
                                <w:rFonts w:ascii="Arial" w:eastAsia="Times New Roman" w:hAnsi="Arial" w:cs="Arial"/>
                                <w:sz w:val="18"/>
                                <w:szCs w:val="18"/>
                              </w:rPr>
                              <w:t>51</w:t>
                            </w:r>
                          </w:p>
                        </w:tc>
                      </w:tr>
                    </w:tbl>
                    <w:p w14:paraId="7AB3AA22" w14:textId="77777777" w:rsidR="00E4660D" w:rsidRDefault="00E4660D" w:rsidP="00E4660D"/>
                  </w:txbxContent>
                </v:textbox>
                <w10:wrap type="square"/>
              </v:shape>
            </w:pict>
          </mc:Fallback>
        </mc:AlternateContent>
      </w:r>
      <w:r w:rsidR="005472A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0D7331" wp14:editId="06FCBE8B">
                <wp:simplePos x="0" y="0"/>
                <wp:positionH relativeFrom="column">
                  <wp:posOffset>0</wp:posOffset>
                </wp:positionH>
                <wp:positionV relativeFrom="paragraph">
                  <wp:posOffset>1714500</wp:posOffset>
                </wp:positionV>
                <wp:extent cx="5143500" cy="1371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697" w:type="pct"/>
                              <w:tblCellSpacing w:w="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339"/>
                            </w:tblGrid>
                            <w:tr w:rsidR="0005259E" w:rsidRPr="005472A5" w14:paraId="48733727" w14:textId="77777777" w:rsidTr="005472A5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  <w:hideMark/>
                                </w:tcPr>
                                <w:p w14:paraId="63BF9991" w14:textId="77777777" w:rsidR="0005259E" w:rsidRPr="009163BE" w:rsidRDefault="0005259E" w:rsidP="005472A5">
                                  <w:pP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163BE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  <w:t>JANE L DOE</w:t>
                                  </w:r>
                                </w:p>
                              </w:tc>
                            </w:tr>
                            <w:tr w:rsidR="0005259E" w:rsidRPr="005472A5" w14:paraId="3171E19E" w14:textId="77777777" w:rsidTr="005472A5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  <w:hideMark/>
                                </w:tcPr>
                                <w:p w14:paraId="0717A717" w14:textId="77777777" w:rsidR="0005259E" w:rsidRPr="009163BE" w:rsidRDefault="0005259E" w:rsidP="005472A5">
                                  <w:pP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163BE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  <w:t>COMPANY NAME</w:t>
                                  </w:r>
                                </w:p>
                              </w:tc>
                            </w:tr>
                            <w:tr w:rsidR="0005259E" w:rsidRPr="005472A5" w14:paraId="24E66C9F" w14:textId="77777777" w:rsidTr="005472A5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  <w:hideMark/>
                                </w:tcPr>
                                <w:p w14:paraId="78E93014" w14:textId="77777777" w:rsidR="0005259E" w:rsidRPr="009163BE" w:rsidRDefault="0005259E" w:rsidP="009163BE">
                                  <w:pP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163BE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  <w:t>12345 W SOMEWHERE AVE STE 123</w:t>
                                  </w:r>
                                </w:p>
                              </w:tc>
                            </w:tr>
                            <w:tr w:rsidR="0005259E" w:rsidRPr="005472A5" w14:paraId="1324D21F" w14:textId="77777777" w:rsidTr="005472A5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vAlign w:val="center"/>
                                  <w:hideMark/>
                                </w:tcPr>
                                <w:p w14:paraId="36E1E541" w14:textId="77777777" w:rsidR="0005259E" w:rsidRPr="009163BE" w:rsidRDefault="0005259E" w:rsidP="009163BE">
                                  <w:pP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163BE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</w:rPr>
                                    <w:t>ANYTOWN WI 53051</w:t>
                                  </w:r>
                                </w:p>
                              </w:tc>
                            </w:tr>
                          </w:tbl>
                          <w:p w14:paraId="069DAB22" w14:textId="77777777" w:rsidR="0005259E" w:rsidRDefault="000525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D7331" id="Text Box 3" o:spid="_x0000_s1027" type="#_x0000_t202" style="position:absolute;left:0;text-align:left;margin-left:0;margin-top:135pt;width:405pt;height:10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" filled="f" stroked="f">
                <v:textbox>
                  <w:txbxContent>
                    <w:tbl>
                      <w:tblPr>
                        <w:tblW w:w="4697" w:type="pct"/>
                        <w:tblCellSpacing w:w="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339"/>
                      </w:tblGrid>
                      <w:tr w:rsidR="0005259E" w:rsidRPr="005472A5" w14:paraId="48733727" w14:textId="77777777" w:rsidTr="005472A5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vAlign w:val="center"/>
                            <w:hideMark/>
                          </w:tcPr>
                          <w:p w14:paraId="63BF9991" w14:textId="77777777" w:rsidR="0005259E" w:rsidRPr="009163BE" w:rsidRDefault="0005259E" w:rsidP="005472A5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 w:rsidRPr="009163BE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JANE L DOE</w:t>
                            </w:r>
                          </w:p>
                        </w:tc>
                      </w:tr>
                      <w:tr w:rsidR="0005259E" w:rsidRPr="005472A5" w14:paraId="3171E19E" w14:textId="77777777" w:rsidTr="005472A5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vAlign w:val="center"/>
                            <w:hideMark/>
                          </w:tcPr>
                          <w:p w14:paraId="0717A717" w14:textId="77777777" w:rsidR="0005259E" w:rsidRPr="009163BE" w:rsidRDefault="0005259E" w:rsidP="005472A5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 w:rsidRPr="009163BE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COMPANY NAME</w:t>
                            </w:r>
                          </w:p>
                        </w:tc>
                      </w:tr>
                      <w:tr w:rsidR="0005259E" w:rsidRPr="005472A5" w14:paraId="24E66C9F" w14:textId="77777777" w:rsidTr="005472A5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vAlign w:val="center"/>
                            <w:hideMark/>
                          </w:tcPr>
                          <w:p w14:paraId="78E93014" w14:textId="77777777" w:rsidR="0005259E" w:rsidRPr="009163BE" w:rsidRDefault="0005259E" w:rsidP="009163BE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 w:rsidRPr="009163BE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12345 W SOMEWHERE AVE STE 123</w:t>
                            </w:r>
                          </w:p>
                        </w:tc>
                      </w:tr>
                      <w:tr w:rsidR="0005259E" w:rsidRPr="005472A5" w14:paraId="1324D21F" w14:textId="77777777" w:rsidTr="005472A5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vAlign w:val="center"/>
                            <w:hideMark/>
                          </w:tcPr>
                          <w:p w14:paraId="36E1E541" w14:textId="77777777" w:rsidR="0005259E" w:rsidRPr="009163BE" w:rsidRDefault="0005259E" w:rsidP="009163BE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 w:rsidRPr="009163BE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ANYTOWN WI 53051</w:t>
                            </w:r>
                          </w:p>
                        </w:tc>
                      </w:tr>
                    </w:tbl>
                    <w:p w14:paraId="069DAB22" w14:textId="77777777" w:rsidR="0005259E" w:rsidRDefault="0005259E"/>
                  </w:txbxContent>
                </v:textbox>
                <w10:wrap type="square"/>
              </v:shape>
            </w:pict>
          </mc:Fallback>
        </mc:AlternateContent>
      </w:r>
    </w:p>
    <w:sectPr w:rsidR="00D6303E" w:rsidSect="0005259E">
      <w:pgSz w:w="13680" w:h="5940" w:orient="landscape"/>
      <w:pgMar w:top="360" w:right="1440" w:bottom="900" w:left="44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5CB"/>
    <w:rsid w:val="0005259E"/>
    <w:rsid w:val="0021787D"/>
    <w:rsid w:val="003D4046"/>
    <w:rsid w:val="004625CB"/>
    <w:rsid w:val="004A61A4"/>
    <w:rsid w:val="004D5ABD"/>
    <w:rsid w:val="005472A5"/>
    <w:rsid w:val="006B20E3"/>
    <w:rsid w:val="008405A4"/>
    <w:rsid w:val="009163BE"/>
    <w:rsid w:val="00CE4E80"/>
    <w:rsid w:val="00CF3437"/>
    <w:rsid w:val="00D5083A"/>
    <w:rsid w:val="00D6303E"/>
    <w:rsid w:val="00E4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FE6F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E8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E8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95F3CC-66A5-E144-985F-CD1E5DA23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ECM_envelopes_0319-ver4.dotx</Template>
  <TotalTime>3</TotalTime>
  <Pages>1</Pages>
  <Words>0</Words>
  <Characters>3</Characters>
  <Application>Microsoft Office Word</Application>
  <DocSecurity>0</DocSecurity>
  <Lines>1</Lines>
  <Paragraphs>1</Paragraphs>
  <ScaleCrop>false</ScaleCrop>
  <Company>Actuant Corporation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Hauman</dc:creator>
  <cp:keywords/>
  <dc:description/>
  <cp:lastModifiedBy>Hauman, Michael</cp:lastModifiedBy>
  <cp:revision>2</cp:revision>
  <cp:lastPrinted>2015-03-03T17:18:00Z</cp:lastPrinted>
  <dcterms:created xsi:type="dcterms:W3CDTF">2019-03-11T21:58:00Z</dcterms:created>
  <dcterms:modified xsi:type="dcterms:W3CDTF">2019-03-11T21:58:00Z</dcterms:modified>
</cp:coreProperties>
</file>