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1C6DF" w14:textId="77777777" w:rsidR="00615451" w:rsidRPr="00632998" w:rsidRDefault="00652A80" w:rsidP="00615451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1271269" wp14:editId="52F9FEDD">
                <wp:simplePos x="0" y="0"/>
                <wp:positionH relativeFrom="column">
                  <wp:posOffset>-291465</wp:posOffset>
                </wp:positionH>
                <wp:positionV relativeFrom="paragraph">
                  <wp:posOffset>102235</wp:posOffset>
                </wp:positionV>
                <wp:extent cx="6286500" cy="8001000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86500" cy="800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CF866D" w14:textId="77777777" w:rsidR="00526E3F" w:rsidRPr="00090ECB" w:rsidRDefault="00090ECB" w:rsidP="00615451">
                            <w:pPr>
                              <w:rPr>
                                <w:rFonts w:ascii="Arial" w:hAnsi="Arial"/>
                                <w:sz w:val="96"/>
                                <w:szCs w:val="96"/>
                              </w:rPr>
                            </w:pPr>
                            <w:r w:rsidRPr="00090ECB">
                              <w:rPr>
                                <w:rFonts w:ascii="Arial" w:hAnsi="Arial"/>
                                <w:sz w:val="96"/>
                                <w:szCs w:val="96"/>
                              </w:rPr>
                              <w:t>Fax</w:t>
                            </w:r>
                          </w:p>
                          <w:p w14:paraId="6264BB45" w14:textId="77777777" w:rsidR="00526E3F" w:rsidRPr="00090ECB" w:rsidRDefault="00526E3F" w:rsidP="00615451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4D711E55" w14:textId="77777777" w:rsidR="00617B0B" w:rsidRDefault="00090ECB" w:rsidP="00615451">
                            <w:pPr>
                              <w:rPr>
                                <w:rFonts w:ascii="Arial" w:hAnsi="Arial"/>
                              </w:rPr>
                            </w:pPr>
                            <w:r w:rsidRPr="00AE4B08">
                              <w:rPr>
                                <w:rFonts w:ascii="Arial" w:hAnsi="Arial"/>
                              </w:rPr>
                              <w:t xml:space="preserve">To:  </w:t>
                            </w:r>
                          </w:p>
                          <w:p w14:paraId="07A57BAC" w14:textId="77777777" w:rsidR="0007057E" w:rsidRDefault="0007057E" w:rsidP="00615451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72863253" w14:textId="77777777" w:rsidR="00617B0B" w:rsidRPr="00AE4B08" w:rsidRDefault="00617B0B" w:rsidP="00615451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 xml:space="preserve">From:  </w:t>
                            </w:r>
                          </w:p>
                          <w:p w14:paraId="214586E0" w14:textId="77777777" w:rsidR="00526E3F" w:rsidRPr="00AE4B08" w:rsidRDefault="00526E3F" w:rsidP="00615451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0354086F" w14:textId="77777777" w:rsidR="00090ECB" w:rsidRPr="00AE4B08" w:rsidRDefault="00090ECB" w:rsidP="00615451">
                            <w:pPr>
                              <w:rPr>
                                <w:rFonts w:ascii="Arial" w:hAnsi="Arial"/>
                              </w:rPr>
                            </w:pPr>
                            <w:r w:rsidRPr="00AE4B08">
                              <w:rPr>
                                <w:rFonts w:ascii="Arial" w:hAnsi="Arial"/>
                              </w:rPr>
                              <w:t xml:space="preserve">Fax Number: </w:t>
                            </w:r>
                          </w:p>
                          <w:p w14:paraId="49D4419F" w14:textId="77777777" w:rsidR="00526E3F" w:rsidRPr="00AE4B08" w:rsidRDefault="00526E3F" w:rsidP="00615451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6EE64C8C" w14:textId="77777777" w:rsidR="00526E3F" w:rsidRDefault="00D70A72" w:rsidP="00615451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Subject</w:t>
                            </w:r>
                            <w:r w:rsidR="00090ECB" w:rsidRPr="00AE4B08">
                              <w:rPr>
                                <w:rFonts w:ascii="Arial" w:hAnsi="Arial"/>
                              </w:rPr>
                              <w:t>:</w:t>
                            </w:r>
                            <w:r w:rsidR="00AE4B08" w:rsidRPr="00AE4B08">
                              <w:rPr>
                                <w:rFonts w:ascii="Arial" w:hAnsi="Arial"/>
                              </w:rPr>
                              <w:t xml:space="preserve"> </w:t>
                            </w:r>
                          </w:p>
                          <w:p w14:paraId="14139B43" w14:textId="77777777" w:rsidR="00AE4B08" w:rsidRPr="00AE4B08" w:rsidRDefault="00AE4B08" w:rsidP="00615451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4F380B51" w14:textId="77777777" w:rsidR="00AE4B08" w:rsidRPr="00AE4B08" w:rsidRDefault="00AE4B08" w:rsidP="00615451">
                            <w:pPr>
                              <w:rPr>
                                <w:rFonts w:ascii="Arial" w:hAnsi="Arial"/>
                              </w:rPr>
                            </w:pPr>
                            <w:r w:rsidRPr="00AE4B08">
                              <w:rPr>
                                <w:rFonts w:ascii="Arial" w:hAnsi="Arial"/>
                              </w:rPr>
                              <w:t>No of Pages:</w:t>
                            </w:r>
                            <w:proofErr w:type="gramStart"/>
                            <w:r w:rsidRPr="00AE4B08">
                              <w:rPr>
                                <w:rFonts w:ascii="Arial" w:hAnsi="Arial"/>
                              </w:rPr>
                              <w:t xml:space="preserve">   </w:t>
                            </w:r>
                            <w:r w:rsidRPr="00AE4B08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>(</w:t>
                            </w:r>
                            <w:proofErr w:type="gramEnd"/>
                            <w:r w:rsidRPr="00AE4B08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>including cover sheet)</w:t>
                            </w:r>
                          </w:p>
                          <w:p w14:paraId="3417022F" w14:textId="77777777" w:rsidR="00526E3F" w:rsidRPr="00632998" w:rsidRDefault="00526E3F" w:rsidP="00615451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71BBA428" w14:textId="77777777" w:rsidR="00617B0B" w:rsidRPr="00617B0B" w:rsidRDefault="00617B0B" w:rsidP="00617B0B">
                            <w:pPr>
                              <w:ind w:firstLine="720"/>
                              <w:rPr>
                                <w:rFonts w:ascii="Monotype Corsiva" w:hAnsi="Monotype Corsiva"/>
                                <w:i/>
                              </w:rPr>
                            </w:pPr>
                          </w:p>
                          <w:p w14:paraId="46957FA0" w14:textId="77777777" w:rsidR="00617B0B" w:rsidRDefault="00617B0B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704E08F2" w14:textId="77777777" w:rsidR="00617B0B" w:rsidRDefault="00617B0B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7CBA145C" w14:textId="77777777" w:rsidR="00617B0B" w:rsidRDefault="00617B0B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09AC15B8" w14:textId="77777777" w:rsidR="00D70A72" w:rsidRDefault="00D70A72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29C9F6E8" w14:textId="77777777" w:rsidR="00D70A72" w:rsidRDefault="00D70A72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4411EB90" w14:textId="77777777" w:rsidR="00D70A72" w:rsidRDefault="00D70A72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7E86BF83" w14:textId="77777777" w:rsidR="00D70A72" w:rsidRDefault="00D70A72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126DFA61" w14:textId="77777777" w:rsidR="00D70A72" w:rsidRDefault="00D70A72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202B2366" w14:textId="77777777" w:rsidR="00617B0B" w:rsidRDefault="00617B0B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31F9B076" w14:textId="77777777" w:rsidR="00617B0B" w:rsidRDefault="00617B0B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52F35F61" w14:textId="77777777" w:rsidR="00617B0B" w:rsidRDefault="00617B0B" w:rsidP="00615451">
                            <w:pPr>
                              <w:rPr>
                                <w:rFonts w:ascii="Monotype Corsiva" w:hAnsi="Monotype Corsiv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5D9EF523" w14:textId="77777777" w:rsidR="00526E3F" w:rsidRPr="0098020A" w:rsidRDefault="00AE4B08" w:rsidP="00615451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98020A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szCs w:val="20"/>
                              </w:rPr>
                              <w:t>The information contained in this fax is confidential and for the addressee only</w:t>
                            </w:r>
                            <w:r w:rsidRPr="0098020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="00090ECB" w:rsidRPr="0098020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If you received this message in error, please call </w:t>
                            </w:r>
                            <w:r w:rsidR="0098020A" w:rsidRPr="0098020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ECM Industries</w:t>
                            </w:r>
                            <w:r w:rsidR="00FC72CF" w:rsidRPr="0098020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, LLC </w:t>
                            </w:r>
                            <w:r w:rsidR="00090ECB" w:rsidRPr="0098020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at 262.</w:t>
                            </w:r>
                            <w:r w:rsidR="0040627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317.8700</w:t>
                            </w:r>
                            <w:r w:rsidR="00F2120B" w:rsidRPr="0098020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8020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and shred the documents immediately.</w:t>
                            </w:r>
                          </w:p>
                          <w:p w14:paraId="362F24F2" w14:textId="77777777" w:rsidR="00FC72CF" w:rsidRPr="0098020A" w:rsidRDefault="00FC72CF" w:rsidP="00615451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49A91A9A" w14:textId="77777777" w:rsidR="00FC72CF" w:rsidRPr="0098020A" w:rsidRDefault="00FC72CF" w:rsidP="00615451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98020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Thank you</w:t>
                            </w:r>
                          </w:p>
                          <w:p w14:paraId="776E52BE" w14:textId="77777777" w:rsidR="00526E3F" w:rsidRPr="00AE4B08" w:rsidRDefault="00526E3F" w:rsidP="00615451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5E694A31" w14:textId="77777777" w:rsidR="00526E3F" w:rsidRPr="00632998" w:rsidRDefault="0098020A" w:rsidP="00615451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ECM Industries</w:t>
                            </w:r>
                            <w:r w:rsidR="00F2120B">
                              <w:rPr>
                                <w:rFonts w:ascii="Arial" w:hAnsi="Arial"/>
                              </w:rPr>
                              <w:t>, LLC</w:t>
                            </w:r>
                          </w:p>
                          <w:p w14:paraId="08502DB8" w14:textId="77777777" w:rsidR="00526E3F" w:rsidRDefault="00DB15F4" w:rsidP="00615451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W. Woods Edge Rd</w:t>
                            </w:r>
                          </w:p>
                          <w:p w14:paraId="06F69F40" w14:textId="77777777" w:rsidR="00526E3F" w:rsidRPr="00632998" w:rsidRDefault="00DB15F4" w:rsidP="00615451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New Berlin</w:t>
                            </w:r>
                            <w:r w:rsidR="00526E3F">
                              <w:rPr>
                                <w:rFonts w:ascii="Arial" w:hAnsi="Arial"/>
                              </w:rPr>
                              <w:t>, WI 53</w:t>
                            </w:r>
                            <w:r>
                              <w:rPr>
                                <w:rFonts w:ascii="Arial" w:hAnsi="Arial"/>
                              </w:rPr>
                              <w:t>1</w:t>
                            </w:r>
                            <w:r w:rsidR="00526E3F">
                              <w:rPr>
                                <w:rFonts w:ascii="Arial" w:hAnsi="Arial"/>
                              </w:rPr>
                              <w:t>51</w:t>
                            </w:r>
                          </w:p>
                          <w:p w14:paraId="3E47FE97" w14:textId="77777777" w:rsidR="00526E3F" w:rsidRPr="00632998" w:rsidRDefault="00526E3F" w:rsidP="00615451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27126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2.95pt;margin-top:8.05pt;width:495pt;height:63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" filled="f" stroked="f">
                <v:path arrowok="t"/>
                <v:textbox inset=",7.2pt,,7.2pt">
                  <w:txbxContent>
                    <w:p w14:paraId="06CF866D" w14:textId="77777777" w:rsidR="00526E3F" w:rsidRPr="00090ECB" w:rsidRDefault="00090ECB" w:rsidP="00615451">
                      <w:pPr>
                        <w:rPr>
                          <w:rFonts w:ascii="Arial" w:hAnsi="Arial"/>
                          <w:sz w:val="96"/>
                          <w:szCs w:val="96"/>
                        </w:rPr>
                      </w:pPr>
                      <w:r w:rsidRPr="00090ECB">
                        <w:rPr>
                          <w:rFonts w:ascii="Arial" w:hAnsi="Arial"/>
                          <w:sz w:val="96"/>
                          <w:szCs w:val="96"/>
                        </w:rPr>
                        <w:t>Fax</w:t>
                      </w:r>
                    </w:p>
                    <w:p w14:paraId="6264BB45" w14:textId="77777777" w:rsidR="00526E3F" w:rsidRPr="00090ECB" w:rsidRDefault="00526E3F" w:rsidP="00615451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4D711E55" w14:textId="77777777" w:rsidR="00617B0B" w:rsidRDefault="00090ECB" w:rsidP="00615451">
                      <w:pPr>
                        <w:rPr>
                          <w:rFonts w:ascii="Arial" w:hAnsi="Arial"/>
                        </w:rPr>
                      </w:pPr>
                      <w:r w:rsidRPr="00AE4B08">
                        <w:rPr>
                          <w:rFonts w:ascii="Arial" w:hAnsi="Arial"/>
                        </w:rPr>
                        <w:t xml:space="preserve">To:  </w:t>
                      </w:r>
                    </w:p>
                    <w:p w14:paraId="07A57BAC" w14:textId="77777777" w:rsidR="0007057E" w:rsidRDefault="0007057E" w:rsidP="00615451">
                      <w:pPr>
                        <w:rPr>
                          <w:rFonts w:ascii="Arial" w:hAnsi="Arial"/>
                        </w:rPr>
                      </w:pPr>
                    </w:p>
                    <w:p w14:paraId="72863253" w14:textId="77777777" w:rsidR="00617B0B" w:rsidRPr="00AE4B08" w:rsidRDefault="00617B0B" w:rsidP="00615451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 xml:space="preserve">From:  </w:t>
                      </w:r>
                    </w:p>
                    <w:p w14:paraId="214586E0" w14:textId="77777777" w:rsidR="00526E3F" w:rsidRPr="00AE4B08" w:rsidRDefault="00526E3F" w:rsidP="00615451">
                      <w:pPr>
                        <w:rPr>
                          <w:rFonts w:ascii="Arial" w:hAnsi="Arial"/>
                        </w:rPr>
                      </w:pPr>
                    </w:p>
                    <w:p w14:paraId="0354086F" w14:textId="77777777" w:rsidR="00090ECB" w:rsidRPr="00AE4B08" w:rsidRDefault="00090ECB" w:rsidP="00615451">
                      <w:pPr>
                        <w:rPr>
                          <w:rFonts w:ascii="Arial" w:hAnsi="Arial"/>
                        </w:rPr>
                      </w:pPr>
                      <w:r w:rsidRPr="00AE4B08">
                        <w:rPr>
                          <w:rFonts w:ascii="Arial" w:hAnsi="Arial"/>
                        </w:rPr>
                        <w:t xml:space="preserve">Fax Number: </w:t>
                      </w:r>
                    </w:p>
                    <w:p w14:paraId="49D4419F" w14:textId="77777777" w:rsidR="00526E3F" w:rsidRPr="00AE4B08" w:rsidRDefault="00526E3F" w:rsidP="00615451">
                      <w:pPr>
                        <w:rPr>
                          <w:rFonts w:ascii="Arial" w:hAnsi="Arial"/>
                        </w:rPr>
                      </w:pPr>
                    </w:p>
                    <w:p w14:paraId="6EE64C8C" w14:textId="77777777" w:rsidR="00526E3F" w:rsidRDefault="00D70A72" w:rsidP="00615451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Subject</w:t>
                      </w:r>
                      <w:r w:rsidR="00090ECB" w:rsidRPr="00AE4B08">
                        <w:rPr>
                          <w:rFonts w:ascii="Arial" w:hAnsi="Arial"/>
                        </w:rPr>
                        <w:t>:</w:t>
                      </w:r>
                      <w:r w:rsidR="00AE4B08" w:rsidRPr="00AE4B08">
                        <w:rPr>
                          <w:rFonts w:ascii="Arial" w:hAnsi="Arial"/>
                        </w:rPr>
                        <w:t xml:space="preserve"> </w:t>
                      </w:r>
                    </w:p>
                    <w:p w14:paraId="14139B43" w14:textId="77777777" w:rsidR="00AE4B08" w:rsidRPr="00AE4B08" w:rsidRDefault="00AE4B08" w:rsidP="00615451">
                      <w:pPr>
                        <w:rPr>
                          <w:rFonts w:ascii="Arial" w:hAnsi="Arial"/>
                        </w:rPr>
                      </w:pPr>
                    </w:p>
                    <w:p w14:paraId="4F380B51" w14:textId="77777777" w:rsidR="00AE4B08" w:rsidRPr="00AE4B08" w:rsidRDefault="00AE4B08" w:rsidP="00615451">
                      <w:pPr>
                        <w:rPr>
                          <w:rFonts w:ascii="Arial" w:hAnsi="Arial"/>
                        </w:rPr>
                      </w:pPr>
                      <w:r w:rsidRPr="00AE4B08">
                        <w:rPr>
                          <w:rFonts w:ascii="Arial" w:hAnsi="Arial"/>
                        </w:rPr>
                        <w:t>No of Pages:</w:t>
                      </w:r>
                      <w:proofErr w:type="gramStart"/>
                      <w:r w:rsidRPr="00AE4B08">
                        <w:rPr>
                          <w:rFonts w:ascii="Arial" w:hAnsi="Arial"/>
                        </w:rPr>
                        <w:t xml:space="preserve">   </w:t>
                      </w:r>
                      <w:r w:rsidRPr="00AE4B08">
                        <w:rPr>
                          <w:rFonts w:ascii="Arial" w:hAnsi="Arial"/>
                          <w:sz w:val="20"/>
                          <w:szCs w:val="20"/>
                        </w:rPr>
                        <w:t>(</w:t>
                      </w:r>
                      <w:proofErr w:type="gramEnd"/>
                      <w:r w:rsidRPr="00AE4B08">
                        <w:rPr>
                          <w:rFonts w:ascii="Arial" w:hAnsi="Arial"/>
                          <w:sz w:val="20"/>
                          <w:szCs w:val="20"/>
                        </w:rPr>
                        <w:t>including cover sheet)</w:t>
                      </w:r>
                    </w:p>
                    <w:p w14:paraId="3417022F" w14:textId="77777777" w:rsidR="00526E3F" w:rsidRPr="00632998" w:rsidRDefault="00526E3F" w:rsidP="00615451">
                      <w:pPr>
                        <w:rPr>
                          <w:rFonts w:ascii="Arial" w:hAnsi="Arial"/>
                        </w:rPr>
                      </w:pPr>
                    </w:p>
                    <w:p w14:paraId="71BBA428" w14:textId="77777777" w:rsidR="00617B0B" w:rsidRPr="00617B0B" w:rsidRDefault="00617B0B" w:rsidP="00617B0B">
                      <w:pPr>
                        <w:ind w:firstLine="720"/>
                        <w:rPr>
                          <w:rFonts w:ascii="Monotype Corsiva" w:hAnsi="Monotype Corsiva"/>
                          <w:i/>
                        </w:rPr>
                      </w:pPr>
                    </w:p>
                    <w:p w14:paraId="46957FA0" w14:textId="77777777" w:rsidR="00617B0B" w:rsidRDefault="00617B0B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704E08F2" w14:textId="77777777" w:rsidR="00617B0B" w:rsidRDefault="00617B0B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7CBA145C" w14:textId="77777777" w:rsidR="00617B0B" w:rsidRDefault="00617B0B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09AC15B8" w14:textId="77777777" w:rsidR="00D70A72" w:rsidRDefault="00D70A72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29C9F6E8" w14:textId="77777777" w:rsidR="00D70A72" w:rsidRDefault="00D70A72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4411EB90" w14:textId="77777777" w:rsidR="00D70A72" w:rsidRDefault="00D70A72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7E86BF83" w14:textId="77777777" w:rsidR="00D70A72" w:rsidRDefault="00D70A72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126DFA61" w14:textId="77777777" w:rsidR="00D70A72" w:rsidRDefault="00D70A72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202B2366" w14:textId="77777777" w:rsidR="00617B0B" w:rsidRDefault="00617B0B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31F9B076" w14:textId="77777777" w:rsidR="00617B0B" w:rsidRDefault="00617B0B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52F35F61" w14:textId="77777777" w:rsidR="00617B0B" w:rsidRDefault="00617B0B" w:rsidP="00615451">
                      <w:pPr>
                        <w:rPr>
                          <w:rFonts w:ascii="Monotype Corsiva" w:hAnsi="Monotype Corsiva"/>
                          <w:b/>
                          <w:i/>
                          <w:sz w:val="22"/>
                          <w:szCs w:val="22"/>
                        </w:rPr>
                      </w:pPr>
                    </w:p>
                    <w:p w14:paraId="5D9EF523" w14:textId="77777777" w:rsidR="00526E3F" w:rsidRPr="0098020A" w:rsidRDefault="00AE4B08" w:rsidP="00615451">
                      <w:pP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98020A">
                        <w:rPr>
                          <w:rFonts w:ascii="Arial" w:hAnsi="Arial" w:cs="Arial"/>
                          <w:b/>
                          <w:i/>
                          <w:sz w:val="20"/>
                          <w:szCs w:val="20"/>
                        </w:rPr>
                        <w:t>The information contained in this fax is confidential and for the addressee only</w:t>
                      </w:r>
                      <w:r w:rsidRPr="0098020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.  </w:t>
                      </w:r>
                      <w:r w:rsidR="00090ECB" w:rsidRPr="0098020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If you received this message in error, please call </w:t>
                      </w:r>
                      <w:r w:rsidR="0098020A" w:rsidRPr="0098020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ECM Industries</w:t>
                      </w:r>
                      <w:r w:rsidR="00FC72CF" w:rsidRPr="0098020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, LLC </w:t>
                      </w:r>
                      <w:r w:rsidR="00090ECB" w:rsidRPr="0098020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at 262.</w:t>
                      </w:r>
                      <w:r w:rsidR="0040627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317.8700</w:t>
                      </w:r>
                      <w:r w:rsidR="00F2120B" w:rsidRPr="0098020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98020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and shred the documents immediately.</w:t>
                      </w:r>
                    </w:p>
                    <w:p w14:paraId="362F24F2" w14:textId="77777777" w:rsidR="00FC72CF" w:rsidRPr="0098020A" w:rsidRDefault="00FC72CF" w:rsidP="00615451">
                      <w:pP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</w:p>
                    <w:p w14:paraId="49A91A9A" w14:textId="77777777" w:rsidR="00FC72CF" w:rsidRPr="0098020A" w:rsidRDefault="00FC72CF" w:rsidP="00615451">
                      <w:pP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98020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Thank you</w:t>
                      </w:r>
                    </w:p>
                    <w:p w14:paraId="776E52BE" w14:textId="77777777" w:rsidR="00526E3F" w:rsidRPr="00AE4B08" w:rsidRDefault="00526E3F" w:rsidP="00615451">
                      <w:pPr>
                        <w:rPr>
                          <w:rFonts w:ascii="Arial" w:hAnsi="Arial"/>
                        </w:rPr>
                      </w:pPr>
                    </w:p>
                    <w:p w14:paraId="5E694A31" w14:textId="77777777" w:rsidR="00526E3F" w:rsidRPr="00632998" w:rsidRDefault="0098020A" w:rsidP="00615451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ECM Industries</w:t>
                      </w:r>
                      <w:r w:rsidR="00F2120B">
                        <w:rPr>
                          <w:rFonts w:ascii="Arial" w:hAnsi="Arial"/>
                        </w:rPr>
                        <w:t>, LLC</w:t>
                      </w:r>
                    </w:p>
                    <w:p w14:paraId="08502DB8" w14:textId="77777777" w:rsidR="00526E3F" w:rsidRDefault="00DB15F4" w:rsidP="00615451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W. Woods Edge Rd</w:t>
                      </w:r>
                    </w:p>
                    <w:p w14:paraId="06F69F40" w14:textId="77777777" w:rsidR="00526E3F" w:rsidRPr="00632998" w:rsidRDefault="00DB15F4" w:rsidP="00615451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New Berlin</w:t>
                      </w:r>
                      <w:r w:rsidR="00526E3F">
                        <w:rPr>
                          <w:rFonts w:ascii="Arial" w:hAnsi="Arial"/>
                        </w:rPr>
                        <w:t>, WI 53</w:t>
                      </w:r>
                      <w:r>
                        <w:rPr>
                          <w:rFonts w:ascii="Arial" w:hAnsi="Arial"/>
                        </w:rPr>
                        <w:t>1</w:t>
                      </w:r>
                      <w:r w:rsidR="00526E3F">
                        <w:rPr>
                          <w:rFonts w:ascii="Arial" w:hAnsi="Arial"/>
                        </w:rPr>
                        <w:t>51</w:t>
                      </w:r>
                    </w:p>
                    <w:p w14:paraId="3E47FE97" w14:textId="77777777" w:rsidR="00526E3F" w:rsidRPr="00632998" w:rsidRDefault="00526E3F" w:rsidP="00615451">
                      <w:pPr>
                        <w:rPr>
                          <w:rFonts w:ascii="Arial" w:hAnsi="Arial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615451" w:rsidRPr="00632998" w:rsidSect="00615451">
      <w:headerReference w:type="default" r:id="rId8"/>
      <w:footerReference w:type="default" r:id="rId9"/>
      <w:pgSz w:w="12240" w:h="15840"/>
      <w:pgMar w:top="720" w:right="1800" w:bottom="720" w:left="1440" w:header="547" w:footer="6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7D393" w14:textId="77777777" w:rsidR="00CD1DFD" w:rsidRDefault="00CD1DFD">
      <w:r>
        <w:separator/>
      </w:r>
    </w:p>
  </w:endnote>
  <w:endnote w:type="continuationSeparator" w:id="0">
    <w:p w14:paraId="608E1552" w14:textId="77777777" w:rsidR="00CD1DFD" w:rsidRDefault="00CD1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-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DEFB" w14:textId="45AB84E1" w:rsidR="0098020A" w:rsidRPr="00D14469" w:rsidRDefault="0098020A" w:rsidP="00D14469">
    <w:pPr>
      <w:pStyle w:val="Footer"/>
      <w:ind w:left="-720" w:right="-1080"/>
      <w:jc w:val="center"/>
      <w:rPr>
        <w:lang w:val="en-US"/>
      </w:rPr>
    </w:pPr>
    <w:r>
      <w:rPr>
        <w:lang w:val="en-US"/>
      </w:rPr>
      <w:t xml:space="preserve"> </w:t>
    </w:r>
  </w:p>
  <w:p w14:paraId="4C87F0AA" w14:textId="767E2B6C" w:rsidR="00526E3F" w:rsidRDefault="00104FB9" w:rsidP="002E6479">
    <w:pPr>
      <w:pStyle w:val="Footer"/>
      <w:ind w:left="-720" w:right="-1080"/>
      <w:jc w:val="center"/>
    </w:pPr>
    <w:r>
      <w:rPr>
        <w:noProof/>
      </w:rPr>
      <w:drawing>
        <wp:inline distT="0" distB="0" distL="0" distR="0" wp14:anchorId="6154D0C2" wp14:editId="27374DDB">
          <wp:extent cx="5715000" cy="39433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0" cy="394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F4073" w14:textId="77777777" w:rsidR="00CD1DFD" w:rsidRDefault="00CD1DFD">
      <w:r>
        <w:separator/>
      </w:r>
    </w:p>
  </w:footnote>
  <w:footnote w:type="continuationSeparator" w:id="0">
    <w:p w14:paraId="2DC6A14F" w14:textId="77777777" w:rsidR="00CD1DFD" w:rsidRDefault="00CD1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0E1D4" w14:textId="77777777" w:rsidR="0098020A" w:rsidRDefault="0098020A" w:rsidP="00615451">
    <w:pPr>
      <w:pStyle w:val="Header"/>
      <w:tabs>
        <w:tab w:val="clear" w:pos="8640"/>
        <w:tab w:val="right" w:pos="9720"/>
      </w:tabs>
      <w:ind w:left="7110" w:firstLine="270"/>
    </w:pPr>
    <w:r>
      <w:rPr>
        <w:noProof/>
        <w:lang w:eastAsia="en-US"/>
      </w:rPr>
      <w:drawing>
        <wp:anchor distT="0" distB="0" distL="114300" distR="114300" simplePos="0" relativeHeight="251659776" behindDoc="1" locked="0" layoutInCell="1" allowOverlap="1" wp14:anchorId="3EFB04AE" wp14:editId="3EEF6027">
          <wp:simplePos x="0" y="0"/>
          <wp:positionH relativeFrom="column">
            <wp:posOffset>-190831</wp:posOffset>
          </wp:positionH>
          <wp:positionV relativeFrom="paragraph">
            <wp:posOffset>222904</wp:posOffset>
          </wp:positionV>
          <wp:extent cx="1765189" cy="2673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CM_Industries_logo_horiz_color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7471" cy="2707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14478C" w14:textId="77777777" w:rsidR="0098020A" w:rsidRDefault="0098020A" w:rsidP="00615451">
    <w:pPr>
      <w:pStyle w:val="Header"/>
      <w:tabs>
        <w:tab w:val="clear" w:pos="8640"/>
        <w:tab w:val="right" w:pos="9720"/>
      </w:tabs>
      <w:ind w:left="7110" w:firstLine="270"/>
    </w:pPr>
  </w:p>
  <w:p w14:paraId="2909B548" w14:textId="77777777" w:rsidR="00526E3F" w:rsidRDefault="00526E3F" w:rsidP="00615451">
    <w:pPr>
      <w:pStyle w:val="Header"/>
      <w:tabs>
        <w:tab w:val="clear" w:pos="8640"/>
        <w:tab w:val="right" w:pos="9720"/>
      </w:tabs>
      <w:ind w:left="7110" w:firstLine="270"/>
    </w:pPr>
  </w:p>
  <w:p w14:paraId="747C4273" w14:textId="77777777" w:rsidR="0098020A" w:rsidRDefault="0098020A" w:rsidP="00615451">
    <w:pPr>
      <w:pStyle w:val="Header"/>
      <w:tabs>
        <w:tab w:val="clear" w:pos="8640"/>
        <w:tab w:val="right" w:pos="9720"/>
      </w:tabs>
      <w:ind w:left="7110" w:firstLine="27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324EB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469"/>
    <w:rsid w:val="0007057E"/>
    <w:rsid w:val="00087FAD"/>
    <w:rsid w:val="00090ECB"/>
    <w:rsid w:val="000B6F8D"/>
    <w:rsid w:val="00104FB9"/>
    <w:rsid w:val="0015703C"/>
    <w:rsid w:val="001D48DA"/>
    <w:rsid w:val="002E6479"/>
    <w:rsid w:val="002F5A14"/>
    <w:rsid w:val="003D7C0B"/>
    <w:rsid w:val="00406277"/>
    <w:rsid w:val="00526E3F"/>
    <w:rsid w:val="005372C2"/>
    <w:rsid w:val="005467E4"/>
    <w:rsid w:val="00615451"/>
    <w:rsid w:val="00617B0B"/>
    <w:rsid w:val="006245E2"/>
    <w:rsid w:val="00652A80"/>
    <w:rsid w:val="006966B1"/>
    <w:rsid w:val="007B3D84"/>
    <w:rsid w:val="00813F30"/>
    <w:rsid w:val="0081672E"/>
    <w:rsid w:val="00820556"/>
    <w:rsid w:val="008449D3"/>
    <w:rsid w:val="008B4CEA"/>
    <w:rsid w:val="008E0F98"/>
    <w:rsid w:val="00934563"/>
    <w:rsid w:val="0098020A"/>
    <w:rsid w:val="00A50660"/>
    <w:rsid w:val="00A506F5"/>
    <w:rsid w:val="00A6674F"/>
    <w:rsid w:val="00A9078C"/>
    <w:rsid w:val="00AE4B08"/>
    <w:rsid w:val="00AF50CF"/>
    <w:rsid w:val="00B14004"/>
    <w:rsid w:val="00B27CFE"/>
    <w:rsid w:val="00BA174E"/>
    <w:rsid w:val="00BC2D8D"/>
    <w:rsid w:val="00C11981"/>
    <w:rsid w:val="00CA4E7C"/>
    <w:rsid w:val="00CD1DFD"/>
    <w:rsid w:val="00D14469"/>
    <w:rsid w:val="00D70A72"/>
    <w:rsid w:val="00DB15F4"/>
    <w:rsid w:val="00E62A6D"/>
    <w:rsid w:val="00F2120B"/>
    <w:rsid w:val="00F62256"/>
    <w:rsid w:val="00FA0FF1"/>
    <w:rsid w:val="00FA5513"/>
    <w:rsid w:val="00FC72C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00648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2556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41177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014C5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4014C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14C5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4014C5"/>
    <w:rPr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4014C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32F039-0F85-1B48-817D-6C3C47F5D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ECM-FAX-Template-2022.dotx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Michaletz Zwief</Company>
  <LinksUpToDate>false</LinksUpToDate>
  <CharactersWithSpaces>1</CharactersWithSpaces>
  <SharedDoc>false</SharedDoc>
  <HLinks>
    <vt:vector size="12" baseType="variant">
      <vt:variant>
        <vt:i4>4391010</vt:i4>
      </vt:variant>
      <vt:variant>
        <vt:i4>2069</vt:i4>
      </vt:variant>
      <vt:variant>
        <vt:i4>1025</vt:i4>
      </vt:variant>
      <vt:variant>
        <vt:i4>1</vt:i4>
      </vt:variant>
      <vt:variant>
        <vt:lpwstr>Power-prod-fax-footer</vt:lpwstr>
      </vt:variant>
      <vt:variant>
        <vt:lpwstr/>
      </vt:variant>
      <vt:variant>
        <vt:i4>3932229</vt:i4>
      </vt:variant>
      <vt:variant>
        <vt:i4>-1</vt:i4>
      </vt:variant>
      <vt:variant>
        <vt:i4>2049</vt:i4>
      </vt:variant>
      <vt:variant>
        <vt:i4>1</vt:i4>
      </vt:variant>
      <vt:variant>
        <vt:lpwstr>Power_Products_Horizontal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Miller, Kelly</cp:lastModifiedBy>
  <cp:revision>2</cp:revision>
  <cp:lastPrinted>2015-01-29T15:21:00Z</cp:lastPrinted>
  <dcterms:created xsi:type="dcterms:W3CDTF">2022-03-02T19:59:00Z</dcterms:created>
  <dcterms:modified xsi:type="dcterms:W3CDTF">2022-03-02T19:59:00Z</dcterms:modified>
</cp:coreProperties>
</file>